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BD0E3D4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D0434E">
        <w:rPr>
          <w:kern w:val="3"/>
          <w:lang w:val="en-US" w:eastAsia="ar-SA"/>
        </w:rPr>
        <w:t>05.06.2026.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54EBDC7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D0434E">
        <w:rPr>
          <w:b/>
          <w:bCs/>
          <w:kern w:val="3"/>
          <w:lang w:val="sr-Latn-RS" w:eastAsia="ar-SA"/>
        </w:rPr>
        <w:t xml:space="preserve">L </w:t>
      </w:r>
      <w:r w:rsidR="00D0434E">
        <w:rPr>
          <w:b/>
          <w:bCs/>
          <w:kern w:val="3"/>
          <w:lang w:val="sr-Cyrl-RS" w:eastAsia="ar-SA"/>
        </w:rPr>
        <w:t>профили,лим и фарба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47EBC60" w:rsidR="00EC05A7" w:rsidRPr="00D0434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D0434E">
        <w:rPr>
          <w:b/>
          <w:kern w:val="3"/>
          <w:lang w:val="sr-Cyrl-RS" w:eastAsia="ar-SA"/>
        </w:rPr>
        <w:t xml:space="preserve"> 120.000,00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1EF98E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D0434E">
        <w:rPr>
          <w:kern w:val="3"/>
          <w:lang w:val="sr-Cyrl-RS" w:eastAsia="ar-SA"/>
        </w:rPr>
        <w:t>12.02.2026.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42B45CC2" w14:textId="19D8E391" w:rsidR="00D0434E" w:rsidRPr="00A3396B" w:rsidRDefault="00D0434E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063/113-45-73</w:t>
      </w:r>
    </w:p>
    <w:sectPr w:rsidR="00D0434E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B8BB" w14:textId="77777777" w:rsidR="00067CB0" w:rsidRDefault="00067CB0">
      <w:r>
        <w:separator/>
      </w:r>
    </w:p>
  </w:endnote>
  <w:endnote w:type="continuationSeparator" w:id="0">
    <w:p w14:paraId="7830F052" w14:textId="77777777" w:rsidR="00067CB0" w:rsidRDefault="0006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DF084" w14:textId="77777777" w:rsidR="00067CB0" w:rsidRDefault="00067CB0">
      <w:r>
        <w:separator/>
      </w:r>
    </w:p>
  </w:footnote>
  <w:footnote w:type="continuationSeparator" w:id="0">
    <w:p w14:paraId="2339A2A9" w14:textId="77777777" w:rsidR="00067CB0" w:rsidRDefault="00067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3180156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67CB0"/>
    <w:rsid w:val="001C1ADE"/>
    <w:rsid w:val="001C3136"/>
    <w:rsid w:val="0032022D"/>
    <w:rsid w:val="0039006E"/>
    <w:rsid w:val="003C4AAA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C869B3"/>
    <w:rsid w:val="00CB64FA"/>
    <w:rsid w:val="00D0434E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2026-02-05T12:00:00Z</dcterms:modified>
</cp:coreProperties>
</file>